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C2" w:rsidRPr="00EA616D" w:rsidRDefault="001E19C2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 района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1E19C2" w:rsidRPr="00EA616D" w:rsidRDefault="001E19C2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3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5009"/>
        <w:gridCol w:w="1276"/>
        <w:gridCol w:w="1134"/>
        <w:gridCol w:w="1134"/>
        <w:gridCol w:w="1134"/>
      </w:tblGrid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</w:tcPr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;+,-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18960</w:t>
            </w:r>
          </w:p>
        </w:tc>
        <w:tc>
          <w:tcPr>
            <w:tcW w:w="1134" w:type="dxa"/>
          </w:tcPr>
          <w:p w:rsidR="001E19C2" w:rsidRPr="00FB78B5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19208</w:t>
            </w:r>
          </w:p>
        </w:tc>
        <w:tc>
          <w:tcPr>
            <w:tcW w:w="1134" w:type="dxa"/>
          </w:tcPr>
          <w:p w:rsidR="001E19C2" w:rsidRPr="00FB78B5" w:rsidRDefault="001E19C2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:rsidR="001E19C2" w:rsidRPr="00FB78B5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:rsidR="001E19C2" w:rsidRPr="00FB78B5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1E19C2" w:rsidRPr="00FB78B5" w:rsidRDefault="001E19C2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</w:p>
        </w:tc>
        <w:tc>
          <w:tcPr>
            <w:tcW w:w="1134" w:type="dxa"/>
          </w:tcPr>
          <w:p w:rsidR="001E19C2" w:rsidRPr="00FB78B5" w:rsidRDefault="001E19C2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166,2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123,6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</w:p>
        </w:tc>
        <w:tc>
          <w:tcPr>
            <w:tcW w:w="1134" w:type="dxa"/>
          </w:tcPr>
          <w:p w:rsidR="001E19C2" w:rsidRDefault="001E19C2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-36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+23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09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конец года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Default="001E19C2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18921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19171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134" w:type="dxa"/>
          </w:tcPr>
          <w:p w:rsidR="001E19C2" w:rsidRDefault="001E19C2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</w:tr>
      <w:tr w:rsidR="001E19C2" w:rsidRPr="00FB78B5">
        <w:tc>
          <w:tcPr>
            <w:tcW w:w="675" w:type="dxa"/>
            <w:vMerge w:val="restar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134" w:type="dxa"/>
          </w:tcPr>
          <w:p w:rsidR="001E19C2" w:rsidRDefault="001E19C2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 них - сельхозпредприятия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малые и микропредприятия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134" w:type="dxa"/>
          </w:tcPr>
          <w:p w:rsidR="001E19C2" w:rsidRDefault="001E19C2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09" w:type="dxa"/>
          </w:tcPr>
          <w:p w:rsidR="001E19C2" w:rsidRDefault="001E19C2" w:rsidP="00434C1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E19C2" w:rsidRDefault="001E19C2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1134" w:type="dxa"/>
          </w:tcPr>
          <w:p w:rsidR="001E19C2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1134" w:type="dxa"/>
          </w:tcPr>
          <w:p w:rsidR="001E19C2" w:rsidRDefault="001E19C2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и ИП</w:t>
            </w:r>
            <w:r w:rsidRPr="00FB78B5">
              <w:rPr>
                <w:rFonts w:ascii="Times New Roman" w:hAnsi="Times New Roman" w:cs="Times New Roman"/>
                <w:color w:val="000000"/>
              </w:rPr>
              <w:t>), всего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495,8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417,7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118,7</w:t>
            </w:r>
          </w:p>
        </w:tc>
      </w:tr>
      <w:tr w:rsidR="001E19C2" w:rsidRPr="00FB78B5">
        <w:tc>
          <w:tcPr>
            <w:tcW w:w="675" w:type="dxa"/>
            <w:vMerge w:val="restar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A47D3A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272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233,2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116,7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 сельхозпредприятия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226,9</w:t>
            </w:r>
          </w:p>
        </w:tc>
        <w:tc>
          <w:tcPr>
            <w:tcW w:w="1134" w:type="dxa"/>
          </w:tcPr>
          <w:p w:rsidR="001E19C2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  <w:tc>
          <w:tcPr>
            <w:tcW w:w="1134" w:type="dxa"/>
          </w:tcPr>
          <w:p w:rsidR="001E19C2" w:rsidRPr="00FB78B5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117,7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1276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25,6</w:t>
            </w:r>
          </w:p>
        </w:tc>
        <w:tc>
          <w:tcPr>
            <w:tcW w:w="1134" w:type="dxa"/>
          </w:tcPr>
          <w:p w:rsidR="001E19C2" w:rsidRDefault="001E19C2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1134" w:type="dxa"/>
          </w:tcPr>
          <w:p w:rsidR="001E19C2" w:rsidRDefault="001E19C2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592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«Автопредприятие Ковернинское»</w:t>
            </w:r>
          </w:p>
        </w:tc>
        <w:tc>
          <w:tcPr>
            <w:tcW w:w="1276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1E19C2" w:rsidRDefault="001E19C2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134" w:type="dxa"/>
          </w:tcPr>
          <w:p w:rsidR="001E19C2" w:rsidRDefault="001E19C2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1B5DFD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179,2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143,1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125,2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1E19C2" w:rsidRPr="00FB78B5" w:rsidRDefault="001E19C2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A47D3A" w:rsidRDefault="001E19C2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44,6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41,4</w:t>
            </w:r>
          </w:p>
        </w:tc>
        <w:tc>
          <w:tcPr>
            <w:tcW w:w="1134" w:type="dxa"/>
          </w:tcPr>
          <w:p w:rsidR="001E19C2" w:rsidRPr="00A47D3A" w:rsidRDefault="001E19C2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107,7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09" w:type="dxa"/>
          </w:tcPr>
          <w:p w:rsidR="001E19C2" w:rsidRPr="00943BDE" w:rsidRDefault="001E19C2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19C2" w:rsidRPr="00A47D3A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E19C2" w:rsidRPr="00A47D3A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1E19C2" w:rsidRPr="00A47D3A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234A61" w:rsidRDefault="001E19C2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234A61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  <w:tc>
          <w:tcPr>
            <w:tcW w:w="1134" w:type="dxa"/>
          </w:tcPr>
          <w:p w:rsidR="001E19C2" w:rsidRPr="00234A61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136,1</w:t>
            </w:r>
          </w:p>
        </w:tc>
        <w:tc>
          <w:tcPr>
            <w:tcW w:w="1134" w:type="dxa"/>
          </w:tcPr>
          <w:p w:rsidR="001E19C2" w:rsidRPr="00F863A0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1B5DFD" w:rsidRDefault="001E19C2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234A61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1134" w:type="dxa"/>
          </w:tcPr>
          <w:p w:rsidR="001E19C2" w:rsidRPr="00234A61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134" w:type="dxa"/>
          </w:tcPr>
          <w:p w:rsidR="001E19C2" w:rsidRPr="00F863A0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141,3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234A61" w:rsidRDefault="001E19C2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234A61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212,9</w:t>
            </w:r>
          </w:p>
        </w:tc>
        <w:tc>
          <w:tcPr>
            <w:tcW w:w="1134" w:type="dxa"/>
          </w:tcPr>
          <w:p w:rsidR="001E19C2" w:rsidRPr="00234A61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  <w:tc>
          <w:tcPr>
            <w:tcW w:w="1134" w:type="dxa"/>
          </w:tcPr>
          <w:p w:rsidR="001E19C2" w:rsidRPr="00F863A0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127,1</w:t>
            </w:r>
          </w:p>
        </w:tc>
      </w:tr>
      <w:tr w:rsidR="001E19C2" w:rsidRPr="00FB78B5">
        <w:tc>
          <w:tcPr>
            <w:tcW w:w="675" w:type="dxa"/>
            <w:vMerge w:val="restar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8918E6" w:rsidRDefault="001E19C2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1E19C2" w:rsidRPr="008918E6" w:rsidRDefault="001E19C2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234A61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73,9</w:t>
            </w:r>
          </w:p>
        </w:tc>
        <w:tc>
          <w:tcPr>
            <w:tcW w:w="1134" w:type="dxa"/>
          </w:tcPr>
          <w:p w:rsidR="001E19C2" w:rsidRPr="00234A61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</w:tcPr>
          <w:p w:rsidR="001E19C2" w:rsidRPr="00F863A0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8918E6" w:rsidRDefault="001E19C2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127,3</w:t>
            </w:r>
          </w:p>
        </w:tc>
        <w:tc>
          <w:tcPr>
            <w:tcW w:w="1134" w:type="dxa"/>
          </w:tcPr>
          <w:p w:rsidR="001E19C2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134" w:type="dxa"/>
          </w:tcPr>
          <w:p w:rsidR="001E19C2" w:rsidRPr="00F863A0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129,9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8918E6" w:rsidRDefault="001E19C2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134" w:type="dxa"/>
          </w:tcPr>
          <w:p w:rsidR="001E19C2" w:rsidRPr="00F863A0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68,7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 и связь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1134" w:type="dxa"/>
          </w:tcPr>
          <w:p w:rsidR="001E19C2" w:rsidRPr="00F863A0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1134" w:type="dxa"/>
          </w:tcPr>
          <w:p w:rsidR="001E19C2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</w:tcPr>
          <w:p w:rsidR="001E19C2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1134" w:type="dxa"/>
          </w:tcPr>
          <w:p w:rsidR="001E19C2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1134" w:type="dxa"/>
          </w:tcPr>
          <w:p w:rsidR="001E19C2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:rsidR="001E19C2" w:rsidRDefault="001E19C2" w:rsidP="00BC6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</w:tr>
      <w:tr w:rsidR="001E19C2" w:rsidRPr="00FB78B5">
        <w:tc>
          <w:tcPr>
            <w:tcW w:w="675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09" w:type="dxa"/>
          </w:tcPr>
          <w:p w:rsidR="001E19C2" w:rsidRPr="00420388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A45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A45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1E19C2" w:rsidRPr="00FB78B5">
        <w:tc>
          <w:tcPr>
            <w:tcW w:w="675" w:type="dxa"/>
            <w:vMerge w:val="restar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19C2" w:rsidRPr="00FB78B5" w:rsidTr="00FC2E02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 и ИП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15578,7</w:t>
            </w:r>
          </w:p>
        </w:tc>
        <w:tc>
          <w:tcPr>
            <w:tcW w:w="1134" w:type="dxa"/>
          </w:tcPr>
          <w:p w:rsidR="001E19C2" w:rsidRPr="00FB78B5" w:rsidRDefault="001E19C2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14471,9</w:t>
            </w:r>
          </w:p>
        </w:tc>
        <w:tc>
          <w:tcPr>
            <w:tcW w:w="1134" w:type="dxa"/>
          </w:tcPr>
          <w:p w:rsidR="001E19C2" w:rsidRPr="00FB78B5" w:rsidRDefault="001E19C2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107,6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1134" w:type="dxa"/>
          </w:tcPr>
          <w:p w:rsidR="001E19C2" w:rsidRPr="00FB78B5" w:rsidRDefault="001E19C2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1134" w:type="dxa"/>
          </w:tcPr>
          <w:p w:rsidR="001E19C2" w:rsidRPr="00FB78B5" w:rsidRDefault="001E19C2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134" w:type="dxa"/>
          </w:tcPr>
          <w:p w:rsidR="001E19C2" w:rsidRPr="00FB78B5" w:rsidRDefault="001E19C2" w:rsidP="000D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134" w:type="dxa"/>
          </w:tcPr>
          <w:p w:rsidR="001E19C2" w:rsidRPr="00FB78B5" w:rsidRDefault="001E19C2" w:rsidP="00C94C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B40EA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146,4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102,6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11684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12822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91,1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3903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4233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92,2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2754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C2" w:rsidRPr="00FB78B5">
        <w:tc>
          <w:tcPr>
            <w:tcW w:w="675" w:type="dxa"/>
            <w:vMerge w:val="restar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6653,4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6768,3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438,8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398,6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1599</w:t>
            </w:r>
          </w:p>
        </w:tc>
        <w:tc>
          <w:tcPr>
            <w:tcW w:w="1134" w:type="dxa"/>
          </w:tcPr>
          <w:p w:rsidR="001E19C2" w:rsidRPr="00FB78B5" w:rsidRDefault="001E19C2" w:rsidP="00E95B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B40EA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в 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вующих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ценах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453,6</w:t>
            </w:r>
          </w:p>
        </w:tc>
        <w:tc>
          <w:tcPr>
            <w:tcW w:w="1134" w:type="dxa"/>
          </w:tcPr>
          <w:p w:rsidR="001E19C2" w:rsidRPr="00FB78B5" w:rsidRDefault="001E19C2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1134" w:type="dxa"/>
          </w:tcPr>
          <w:p w:rsidR="001E19C2" w:rsidRPr="00FB78B5" w:rsidRDefault="001E19C2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1E19C2" w:rsidRPr="00FB78B5">
        <w:tc>
          <w:tcPr>
            <w:tcW w:w="675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1276" w:type="dxa"/>
          </w:tcPr>
          <w:p w:rsidR="001E19C2" w:rsidRPr="00FB78B5" w:rsidRDefault="001E19C2" w:rsidP="00B04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134" w:type="dxa"/>
          </w:tcPr>
          <w:p w:rsidR="001E19C2" w:rsidRDefault="001E19C2" w:rsidP="001D5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млн.руб.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общ.пл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1529,4</w:t>
            </w:r>
          </w:p>
        </w:tc>
        <w:tc>
          <w:tcPr>
            <w:tcW w:w="1134" w:type="dxa"/>
          </w:tcPr>
          <w:p w:rsidR="001E19C2" w:rsidRPr="00FB78B5" w:rsidRDefault="001E19C2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</w:tcPr>
          <w:p w:rsidR="001E19C2" w:rsidRPr="00FB78B5" w:rsidRDefault="001E19C2" w:rsidP="00BA57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19C2" w:rsidRPr="00FB78B5">
        <w:tc>
          <w:tcPr>
            <w:tcW w:w="675" w:type="dxa"/>
            <w:vMerge w:val="restar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общ.пл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E19C2" w:rsidRPr="00FB78B5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1529,4</w:t>
            </w:r>
          </w:p>
        </w:tc>
        <w:tc>
          <w:tcPr>
            <w:tcW w:w="1134" w:type="dxa"/>
          </w:tcPr>
          <w:p w:rsidR="001E19C2" w:rsidRPr="00FB78B5" w:rsidRDefault="001E19C2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</w:tcPr>
          <w:p w:rsidR="001E19C2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19C2" w:rsidRPr="00FB78B5">
        <w:tc>
          <w:tcPr>
            <w:tcW w:w="675" w:type="dxa"/>
            <w:vMerge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- данные БТИ</w:t>
            </w:r>
          </w:p>
        </w:tc>
        <w:tc>
          <w:tcPr>
            <w:tcW w:w="1276" w:type="dxa"/>
          </w:tcPr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  <w:p w:rsidR="001E19C2" w:rsidRPr="00FB78B5" w:rsidRDefault="001E19C2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общ.пл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393,7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E19C2" w:rsidRPr="00FB78B5" w:rsidRDefault="001E19C2" w:rsidP="00117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</w:tcPr>
          <w:p w:rsidR="001E19C2" w:rsidRPr="00FB78B5" w:rsidRDefault="001E19C2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1E19C2" w:rsidRPr="00FB78B5" w:rsidRDefault="001E19C2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0,51</w:t>
            </w:r>
          </w:p>
        </w:tc>
        <w:tc>
          <w:tcPr>
            <w:tcW w:w="1134" w:type="dxa"/>
          </w:tcPr>
          <w:p w:rsidR="001E19C2" w:rsidRPr="00FB78B5" w:rsidRDefault="001E19C2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0,52</w:t>
            </w:r>
          </w:p>
        </w:tc>
        <w:tc>
          <w:tcPr>
            <w:tcW w:w="1134" w:type="dxa"/>
          </w:tcPr>
          <w:p w:rsidR="001E19C2" w:rsidRPr="00FB78B5" w:rsidRDefault="001E19C2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-0,01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1E19C2" w:rsidRPr="00FB78B5" w:rsidRDefault="001E19C2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2,95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2,55</w:t>
            </w:r>
          </w:p>
        </w:tc>
        <w:tc>
          <w:tcPr>
            <w:tcW w:w="1134" w:type="dxa"/>
          </w:tcPr>
          <w:p w:rsidR="001E19C2" w:rsidRPr="00FB78B5" w:rsidRDefault="001E19C2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115,7</w:t>
            </w:r>
          </w:p>
        </w:tc>
      </w:tr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1E19C2" w:rsidRPr="00C740A1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134" w:type="dxa"/>
          </w:tcPr>
          <w:p w:rsidR="001E19C2" w:rsidRPr="00C740A1" w:rsidRDefault="001E19C2" w:rsidP="00831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134" w:type="dxa"/>
          </w:tcPr>
          <w:p w:rsidR="001E19C2" w:rsidRPr="00C740A1" w:rsidRDefault="001E19C2" w:rsidP="00831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+7,9</w:t>
            </w:r>
          </w:p>
        </w:tc>
      </w:tr>
    </w:tbl>
    <w:p w:rsidR="001E19C2" w:rsidRPr="00EA616D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41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отделом экономики                                                                                   М.А.Банкетова</w:t>
      </w: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450"/>
    <w:rsid w:val="0000618C"/>
    <w:rsid w:val="00006A2B"/>
    <w:rsid w:val="0003225E"/>
    <w:rsid w:val="00035280"/>
    <w:rsid w:val="000557E8"/>
    <w:rsid w:val="000560F2"/>
    <w:rsid w:val="00063ECC"/>
    <w:rsid w:val="000936B3"/>
    <w:rsid w:val="00094807"/>
    <w:rsid w:val="000A6F5D"/>
    <w:rsid w:val="000C3BA7"/>
    <w:rsid w:val="000D06E0"/>
    <w:rsid w:val="000D12DD"/>
    <w:rsid w:val="000D2C5C"/>
    <w:rsid w:val="000D6CD9"/>
    <w:rsid w:val="000D7E96"/>
    <w:rsid w:val="000E092B"/>
    <w:rsid w:val="00102A58"/>
    <w:rsid w:val="0011051D"/>
    <w:rsid w:val="00117EB4"/>
    <w:rsid w:val="00122D18"/>
    <w:rsid w:val="00147163"/>
    <w:rsid w:val="001541B7"/>
    <w:rsid w:val="001A6018"/>
    <w:rsid w:val="001B5DFD"/>
    <w:rsid w:val="001C0924"/>
    <w:rsid w:val="001C6F53"/>
    <w:rsid w:val="001D185C"/>
    <w:rsid w:val="001D508B"/>
    <w:rsid w:val="001E19C2"/>
    <w:rsid w:val="001F4935"/>
    <w:rsid w:val="00234A61"/>
    <w:rsid w:val="002D0717"/>
    <w:rsid w:val="002D1741"/>
    <w:rsid w:val="003143D7"/>
    <w:rsid w:val="0033650F"/>
    <w:rsid w:val="00347CB9"/>
    <w:rsid w:val="00365913"/>
    <w:rsid w:val="00397612"/>
    <w:rsid w:val="003B7B6D"/>
    <w:rsid w:val="004017F1"/>
    <w:rsid w:val="00405D5F"/>
    <w:rsid w:val="0040673D"/>
    <w:rsid w:val="00420388"/>
    <w:rsid w:val="00434455"/>
    <w:rsid w:val="00434C17"/>
    <w:rsid w:val="004427D1"/>
    <w:rsid w:val="00452EAE"/>
    <w:rsid w:val="004652AE"/>
    <w:rsid w:val="00474D72"/>
    <w:rsid w:val="004A71BE"/>
    <w:rsid w:val="004B185C"/>
    <w:rsid w:val="004B5B33"/>
    <w:rsid w:val="004C4723"/>
    <w:rsid w:val="004C73F4"/>
    <w:rsid w:val="004D55C8"/>
    <w:rsid w:val="00520838"/>
    <w:rsid w:val="00533B86"/>
    <w:rsid w:val="005913C4"/>
    <w:rsid w:val="005922C1"/>
    <w:rsid w:val="005970A0"/>
    <w:rsid w:val="005A2B0A"/>
    <w:rsid w:val="005B13AA"/>
    <w:rsid w:val="005C457C"/>
    <w:rsid w:val="005D30F1"/>
    <w:rsid w:val="005E3E61"/>
    <w:rsid w:val="005E55CA"/>
    <w:rsid w:val="005E6163"/>
    <w:rsid w:val="00600A0D"/>
    <w:rsid w:val="00622151"/>
    <w:rsid w:val="006469B6"/>
    <w:rsid w:val="00657338"/>
    <w:rsid w:val="00663B31"/>
    <w:rsid w:val="00680C22"/>
    <w:rsid w:val="006B3488"/>
    <w:rsid w:val="006B44CE"/>
    <w:rsid w:val="006B77B1"/>
    <w:rsid w:val="006D24C2"/>
    <w:rsid w:val="00724D4E"/>
    <w:rsid w:val="00736512"/>
    <w:rsid w:val="007477A2"/>
    <w:rsid w:val="00756FF9"/>
    <w:rsid w:val="00773BEF"/>
    <w:rsid w:val="0078159A"/>
    <w:rsid w:val="00795E7D"/>
    <w:rsid w:val="007C7304"/>
    <w:rsid w:val="007D1DAD"/>
    <w:rsid w:val="008007ED"/>
    <w:rsid w:val="008310A2"/>
    <w:rsid w:val="008342E7"/>
    <w:rsid w:val="00846C3B"/>
    <w:rsid w:val="00865197"/>
    <w:rsid w:val="0087526D"/>
    <w:rsid w:val="008918E6"/>
    <w:rsid w:val="00892527"/>
    <w:rsid w:val="00894B2A"/>
    <w:rsid w:val="008A5761"/>
    <w:rsid w:val="008E3862"/>
    <w:rsid w:val="008E396D"/>
    <w:rsid w:val="008F7EB5"/>
    <w:rsid w:val="00907218"/>
    <w:rsid w:val="009205BD"/>
    <w:rsid w:val="00920B1B"/>
    <w:rsid w:val="009416A9"/>
    <w:rsid w:val="00943BDE"/>
    <w:rsid w:val="009610B9"/>
    <w:rsid w:val="00973B86"/>
    <w:rsid w:val="0098322F"/>
    <w:rsid w:val="009A24DD"/>
    <w:rsid w:val="009A371B"/>
    <w:rsid w:val="009E6A7E"/>
    <w:rsid w:val="009F4BB0"/>
    <w:rsid w:val="00A26669"/>
    <w:rsid w:val="00A455F8"/>
    <w:rsid w:val="00A47D3A"/>
    <w:rsid w:val="00A54D00"/>
    <w:rsid w:val="00A605E1"/>
    <w:rsid w:val="00A62088"/>
    <w:rsid w:val="00A73733"/>
    <w:rsid w:val="00A93401"/>
    <w:rsid w:val="00AB66BF"/>
    <w:rsid w:val="00AC50F9"/>
    <w:rsid w:val="00AC7436"/>
    <w:rsid w:val="00AD4F7F"/>
    <w:rsid w:val="00AE7BC0"/>
    <w:rsid w:val="00B047D4"/>
    <w:rsid w:val="00B40EA5"/>
    <w:rsid w:val="00B43B98"/>
    <w:rsid w:val="00B44297"/>
    <w:rsid w:val="00B45A23"/>
    <w:rsid w:val="00B47E96"/>
    <w:rsid w:val="00B616BE"/>
    <w:rsid w:val="00B64EC1"/>
    <w:rsid w:val="00B74D2D"/>
    <w:rsid w:val="00B77344"/>
    <w:rsid w:val="00B964F2"/>
    <w:rsid w:val="00BA2450"/>
    <w:rsid w:val="00BA3D55"/>
    <w:rsid w:val="00BA5770"/>
    <w:rsid w:val="00BB6FD3"/>
    <w:rsid w:val="00BC020E"/>
    <w:rsid w:val="00BC205B"/>
    <w:rsid w:val="00BC62A0"/>
    <w:rsid w:val="00BD1376"/>
    <w:rsid w:val="00BD7B5E"/>
    <w:rsid w:val="00BF39AA"/>
    <w:rsid w:val="00BF6062"/>
    <w:rsid w:val="00BF6645"/>
    <w:rsid w:val="00C130BB"/>
    <w:rsid w:val="00C223F0"/>
    <w:rsid w:val="00C240CD"/>
    <w:rsid w:val="00C306A7"/>
    <w:rsid w:val="00C34E75"/>
    <w:rsid w:val="00C500FD"/>
    <w:rsid w:val="00C70BBD"/>
    <w:rsid w:val="00C740A1"/>
    <w:rsid w:val="00C839B5"/>
    <w:rsid w:val="00C9405C"/>
    <w:rsid w:val="00C94CA3"/>
    <w:rsid w:val="00CC1E65"/>
    <w:rsid w:val="00CC2C12"/>
    <w:rsid w:val="00CD10EA"/>
    <w:rsid w:val="00D36061"/>
    <w:rsid w:val="00D818A2"/>
    <w:rsid w:val="00D875D0"/>
    <w:rsid w:val="00D95B99"/>
    <w:rsid w:val="00DC5523"/>
    <w:rsid w:val="00DD674C"/>
    <w:rsid w:val="00DD6C85"/>
    <w:rsid w:val="00DE6484"/>
    <w:rsid w:val="00E147D2"/>
    <w:rsid w:val="00E162CE"/>
    <w:rsid w:val="00E32456"/>
    <w:rsid w:val="00E3640F"/>
    <w:rsid w:val="00E4178A"/>
    <w:rsid w:val="00E6118E"/>
    <w:rsid w:val="00E95BB7"/>
    <w:rsid w:val="00EA616D"/>
    <w:rsid w:val="00EE2629"/>
    <w:rsid w:val="00F13E5B"/>
    <w:rsid w:val="00F253A6"/>
    <w:rsid w:val="00F4702D"/>
    <w:rsid w:val="00F67524"/>
    <w:rsid w:val="00F71994"/>
    <w:rsid w:val="00F863A0"/>
    <w:rsid w:val="00F927A1"/>
    <w:rsid w:val="00F95819"/>
    <w:rsid w:val="00FB78B5"/>
    <w:rsid w:val="00FC2E02"/>
    <w:rsid w:val="00FC3332"/>
    <w:rsid w:val="00FD3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1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74D2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342E7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168</TotalTime>
  <Pages>2</Pages>
  <Words>585</Words>
  <Characters>3339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21</cp:revision>
  <cp:lastPrinted>2015-05-26T04:47:00Z</cp:lastPrinted>
  <dcterms:created xsi:type="dcterms:W3CDTF">2015-05-06T11:07:00Z</dcterms:created>
  <dcterms:modified xsi:type="dcterms:W3CDTF">2015-05-26T04:47:00Z</dcterms:modified>
</cp:coreProperties>
</file>