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C3A" w:rsidRPr="00EB1D22" w:rsidRDefault="00960C3A" w:rsidP="00265169">
      <w:pPr>
        <w:pStyle w:val="a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pt;height:69.75pt;visibility:visible">
            <v:imagedata r:id="rId5" o:title=""/>
          </v:shape>
        </w:pict>
      </w:r>
    </w:p>
    <w:p w:rsidR="00960C3A" w:rsidRPr="00EB1D22" w:rsidRDefault="00960C3A" w:rsidP="00265169">
      <w:pPr>
        <w:pStyle w:val="a"/>
        <w:rPr>
          <w:b w:val="0"/>
          <w:sz w:val="32"/>
          <w:szCs w:val="32"/>
        </w:rPr>
      </w:pPr>
      <w:r w:rsidRPr="00EB1D22">
        <w:rPr>
          <w:b w:val="0"/>
          <w:sz w:val="32"/>
          <w:szCs w:val="32"/>
        </w:rPr>
        <w:t>Администрация</w:t>
      </w:r>
    </w:p>
    <w:p w:rsidR="00960C3A" w:rsidRPr="00EB1D22" w:rsidRDefault="00960C3A" w:rsidP="00265169">
      <w:pPr>
        <w:pStyle w:val="a"/>
        <w:rPr>
          <w:b w:val="0"/>
          <w:sz w:val="32"/>
          <w:szCs w:val="32"/>
        </w:rPr>
      </w:pPr>
      <w:r w:rsidRPr="00EB1D22">
        <w:rPr>
          <w:b w:val="0"/>
          <w:sz w:val="32"/>
          <w:szCs w:val="32"/>
        </w:rPr>
        <w:t xml:space="preserve"> Ковернинского муниципального района</w:t>
      </w:r>
    </w:p>
    <w:p w:rsidR="00960C3A" w:rsidRPr="00EB1D22" w:rsidRDefault="00960C3A" w:rsidP="00265169">
      <w:pPr>
        <w:pStyle w:val="a"/>
        <w:rPr>
          <w:b w:val="0"/>
          <w:sz w:val="32"/>
          <w:szCs w:val="32"/>
        </w:rPr>
      </w:pPr>
      <w:r w:rsidRPr="00EB1D22">
        <w:rPr>
          <w:b w:val="0"/>
          <w:sz w:val="32"/>
          <w:szCs w:val="32"/>
        </w:rPr>
        <w:t>Нижегородской области</w:t>
      </w:r>
    </w:p>
    <w:p w:rsidR="00960C3A" w:rsidRPr="00EB1D22" w:rsidRDefault="00960C3A" w:rsidP="00265169">
      <w:pPr>
        <w:pStyle w:val="a"/>
      </w:pPr>
    </w:p>
    <w:p w:rsidR="00960C3A" w:rsidRPr="00EB1D22" w:rsidRDefault="00960C3A" w:rsidP="00265169">
      <w:pPr>
        <w:jc w:val="center"/>
        <w:rPr>
          <w:b/>
          <w:sz w:val="36"/>
          <w:szCs w:val="36"/>
        </w:rPr>
      </w:pPr>
      <w:r w:rsidRPr="00EB1D22">
        <w:rPr>
          <w:b/>
          <w:sz w:val="36"/>
          <w:szCs w:val="36"/>
        </w:rPr>
        <w:t xml:space="preserve">Р А С П О Р Я Ж Е Н И Е </w:t>
      </w:r>
    </w:p>
    <w:tbl>
      <w:tblPr>
        <w:tblW w:w="99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660"/>
      </w:tblGrid>
      <w:tr w:rsidR="00960C3A" w:rsidRPr="00EB1D22" w:rsidTr="00916913">
        <w:trPr>
          <w:cantSplit/>
        </w:trPr>
        <w:tc>
          <w:tcPr>
            <w:tcW w:w="4310" w:type="dxa"/>
          </w:tcPr>
          <w:p w:rsidR="00960C3A" w:rsidRPr="00EB1D22" w:rsidRDefault="00960C3A" w:rsidP="00265169">
            <w:pPr>
              <w:jc w:val="center"/>
            </w:pPr>
          </w:p>
          <w:p w:rsidR="00960C3A" w:rsidRPr="00EB1D22" w:rsidRDefault="00960C3A" w:rsidP="002651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17.05.2019</w:t>
            </w:r>
          </w:p>
        </w:tc>
        <w:tc>
          <w:tcPr>
            <w:tcW w:w="5660" w:type="dxa"/>
          </w:tcPr>
          <w:p w:rsidR="00960C3A" w:rsidRPr="00EB1D22" w:rsidRDefault="00960C3A" w:rsidP="00265169">
            <w:pPr>
              <w:jc w:val="center"/>
            </w:pPr>
          </w:p>
          <w:p w:rsidR="00960C3A" w:rsidRPr="00EB1D22" w:rsidRDefault="00960C3A" w:rsidP="00265169">
            <w:pPr>
              <w:jc w:val="right"/>
              <w:rPr>
                <w:sz w:val="28"/>
                <w:szCs w:val="28"/>
              </w:rPr>
            </w:pPr>
            <w:r w:rsidRPr="00EB1D22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246-р</w:t>
            </w:r>
          </w:p>
        </w:tc>
      </w:tr>
      <w:tr w:rsidR="00960C3A" w:rsidRPr="00EB1D22" w:rsidTr="00916913">
        <w:trPr>
          <w:cantSplit/>
        </w:trPr>
        <w:tc>
          <w:tcPr>
            <w:tcW w:w="4310" w:type="dxa"/>
          </w:tcPr>
          <w:p w:rsidR="00960C3A" w:rsidRPr="00EB1D22" w:rsidRDefault="00960C3A" w:rsidP="00265169">
            <w:pPr>
              <w:jc w:val="center"/>
            </w:pPr>
          </w:p>
        </w:tc>
        <w:tc>
          <w:tcPr>
            <w:tcW w:w="5660" w:type="dxa"/>
          </w:tcPr>
          <w:p w:rsidR="00960C3A" w:rsidRPr="00EB1D22" w:rsidRDefault="00960C3A" w:rsidP="00265169">
            <w:pPr>
              <w:jc w:val="center"/>
            </w:pPr>
          </w:p>
        </w:tc>
      </w:tr>
    </w:tbl>
    <w:p w:rsidR="00960C3A" w:rsidRPr="00EB1D22" w:rsidRDefault="00960C3A" w:rsidP="00265169">
      <w:pPr>
        <w:rPr>
          <w:b/>
        </w:rPr>
      </w:pPr>
      <w:r w:rsidRPr="00EB1D22">
        <w:rPr>
          <w:b/>
        </w:rPr>
        <w:t>О создании рабочей группы</w:t>
      </w:r>
    </w:p>
    <w:p w:rsidR="00960C3A" w:rsidRPr="00EB1D22" w:rsidRDefault="00960C3A" w:rsidP="00265169">
      <w:pPr>
        <w:pStyle w:val="ConsPlusTitle"/>
        <w:jc w:val="center"/>
      </w:pPr>
    </w:p>
    <w:p w:rsidR="00960C3A" w:rsidRPr="00EB1D22" w:rsidRDefault="00960C3A" w:rsidP="00265169">
      <w:pPr>
        <w:ind w:firstLine="708"/>
        <w:jc w:val="both"/>
      </w:pPr>
      <w:r w:rsidRPr="00EB1D22">
        <w:t>В соответствии с Федеральной программой «Развитие сельского хозяйства и регулирования рынков сельскохозяйственной продукции, сырья и продовольствия» утвержденной постановлением Правительства Российской Федерации от 14 июля 2012 года № 717 и муниципальной программой «Развитие агропромышленного комплекса Ковернинского муниципального района Нижегородской области»</w:t>
      </w:r>
      <w:r>
        <w:t>,</w:t>
      </w:r>
      <w:r w:rsidRPr="00EB1D22">
        <w:t xml:space="preserve"> утвержденной постановлением Администрации Ковернинского муниципального района Нижегородской области от 07.08.2014 № 459, в целях координации совместных действий органов местного самоуправления Ковернинского района и хозяйствующих субъектов по развитию потребительской кооперации в сфере агропромышленного комплекса:</w:t>
      </w:r>
    </w:p>
    <w:p w:rsidR="00960C3A" w:rsidRPr="00EB1D22" w:rsidRDefault="00960C3A" w:rsidP="00265169">
      <w:pPr>
        <w:pStyle w:val="ListParagraph1"/>
        <w:ind w:left="0" w:firstLine="708"/>
        <w:jc w:val="both"/>
        <w:rPr>
          <w:sz w:val="24"/>
          <w:szCs w:val="24"/>
        </w:rPr>
      </w:pPr>
      <w:r w:rsidRPr="00EB1D22">
        <w:rPr>
          <w:sz w:val="24"/>
          <w:szCs w:val="24"/>
        </w:rPr>
        <w:t>1. Создать рабочую группу по вопросам развития потребительской кооперации в сфере агропромышленного комплекса Ковернинского муниципального района в следующем составе (далее - рабочая группа):</w:t>
      </w:r>
    </w:p>
    <w:p w:rsidR="00960C3A" w:rsidRPr="00EB1D22" w:rsidRDefault="00960C3A" w:rsidP="00265169">
      <w:pPr>
        <w:spacing w:line="186" w:lineRule="atLeast"/>
        <w:jc w:val="both"/>
        <w:textAlignment w:val="baseline"/>
      </w:pPr>
      <w:r w:rsidRPr="00EB1D22">
        <w:rPr>
          <w:shd w:val="clear" w:color="auto" w:fill="FFFFFF"/>
        </w:rPr>
        <w:t xml:space="preserve">- </w:t>
      </w:r>
      <w:r w:rsidRPr="00EB1D22">
        <w:t xml:space="preserve">Шмелёв Олег Павлович, глава местного самоуправления Ковернинского муниципального района, </w:t>
      </w:r>
      <w:r w:rsidRPr="00EB1D22">
        <w:rPr>
          <w:shd w:val="clear" w:color="auto" w:fill="FFFFFF"/>
        </w:rPr>
        <w:t>председатель рабочей группы;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>- Глухова Ирина Валерьевна</w:t>
      </w:r>
      <w:r>
        <w:rPr>
          <w:shd w:val="clear" w:color="auto" w:fill="FFFFFF"/>
        </w:rPr>
        <w:t xml:space="preserve">, </w:t>
      </w:r>
      <w:r w:rsidRPr="00EB1D22">
        <w:rPr>
          <w:shd w:val="clear" w:color="auto" w:fill="FFFFFF"/>
        </w:rPr>
        <w:t>начальник управления сельского хозяйства Администрации Ковернинского муниципального района, заместитель председателя;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>- Подъячева Светлана Ивановна, главный специалист управления сельского хозяйства Администрации Ковернинского муниципального района, секретарь рабочей группы.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 xml:space="preserve"> </w:t>
      </w:r>
      <w:r w:rsidRPr="00EB1D22">
        <w:rPr>
          <w:shd w:val="clear" w:color="auto" w:fill="FFFFFF"/>
        </w:rPr>
        <w:tab/>
        <w:t>Члены рабочей группы: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>-</w:t>
      </w:r>
      <w:r w:rsidRPr="00EB1D22">
        <w:t xml:space="preserve"> Банкетова Мария Александровна</w:t>
      </w:r>
      <w:r w:rsidRPr="00EB1D22">
        <w:rPr>
          <w:shd w:val="clear" w:color="auto" w:fill="FFFFFF"/>
        </w:rPr>
        <w:t xml:space="preserve"> - з</w:t>
      </w:r>
      <w:r w:rsidRPr="00EB1D22">
        <w:rPr>
          <w:noProof/>
        </w:rPr>
        <w:t>аведующая отделом экономики  А</w:t>
      </w:r>
      <w:r w:rsidRPr="00EB1D22">
        <w:t>дминистрации Ковернинского муниципального района</w:t>
      </w:r>
      <w:r w:rsidRPr="00EB1D22">
        <w:rPr>
          <w:shd w:val="clear" w:color="auto" w:fill="FFFFFF"/>
        </w:rPr>
        <w:t>;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>- Аршинова Валентина Михайловна – г</w:t>
      </w:r>
      <w:r>
        <w:rPr>
          <w:shd w:val="clear" w:color="auto" w:fill="FFFFFF"/>
        </w:rPr>
        <w:t>лава Большемостовской сельской а</w:t>
      </w:r>
      <w:r w:rsidRPr="00EB1D22">
        <w:rPr>
          <w:shd w:val="clear" w:color="auto" w:fill="FFFFFF"/>
        </w:rPr>
        <w:t>дминистрации (по согласованию);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 xml:space="preserve">- Рыжова Александра Михайловна – глава </w:t>
      </w:r>
      <w:r>
        <w:rPr>
          <w:shd w:val="clear" w:color="auto" w:fill="FFFFFF"/>
        </w:rPr>
        <w:t xml:space="preserve">Администрации </w:t>
      </w:r>
      <w:r w:rsidRPr="00EB1D22">
        <w:rPr>
          <w:shd w:val="clear" w:color="auto" w:fill="FFFFFF"/>
        </w:rPr>
        <w:t>Горевско</w:t>
      </w:r>
      <w:r>
        <w:rPr>
          <w:shd w:val="clear" w:color="auto" w:fill="FFFFFF"/>
        </w:rPr>
        <w:t xml:space="preserve">го </w:t>
      </w:r>
      <w:r w:rsidRPr="00EB1D22">
        <w:rPr>
          <w:shd w:val="clear" w:color="auto" w:fill="FFFFFF"/>
        </w:rPr>
        <w:t>сельс</w:t>
      </w:r>
      <w:r>
        <w:rPr>
          <w:shd w:val="clear" w:color="auto" w:fill="FFFFFF"/>
        </w:rPr>
        <w:t xml:space="preserve">овета </w:t>
      </w:r>
      <w:r w:rsidRPr="00EB1D22">
        <w:rPr>
          <w:shd w:val="clear" w:color="auto" w:fill="FFFFFF"/>
        </w:rPr>
        <w:t>(по согласованию);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 xml:space="preserve">- Смолина Ирина Борисовна - глава Хохломской сельской </w:t>
      </w:r>
      <w:r>
        <w:rPr>
          <w:shd w:val="clear" w:color="auto" w:fill="FFFFFF"/>
        </w:rPr>
        <w:t>а</w:t>
      </w:r>
      <w:r w:rsidRPr="00EB1D22">
        <w:rPr>
          <w:shd w:val="clear" w:color="auto" w:fill="FFFFFF"/>
        </w:rPr>
        <w:t>дминистрации (по согласованию);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 xml:space="preserve">- Бобкова Ольга Николаевна - глава Скоробогатовской сельской </w:t>
      </w:r>
      <w:r>
        <w:rPr>
          <w:shd w:val="clear" w:color="auto" w:fill="FFFFFF"/>
        </w:rPr>
        <w:t>а</w:t>
      </w:r>
      <w:r w:rsidRPr="00EB1D22">
        <w:rPr>
          <w:shd w:val="clear" w:color="auto" w:fill="FFFFFF"/>
        </w:rPr>
        <w:t>дминистрации (по согласованию);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 xml:space="preserve">- Соловьева Ирина Арсентьевна - глава </w:t>
      </w:r>
      <w:r>
        <w:rPr>
          <w:shd w:val="clear" w:color="auto" w:fill="FFFFFF"/>
        </w:rPr>
        <w:t xml:space="preserve">Администрации </w:t>
      </w:r>
      <w:r w:rsidRPr="00EB1D22">
        <w:rPr>
          <w:shd w:val="clear" w:color="auto" w:fill="FFFFFF"/>
        </w:rPr>
        <w:t>Гавриловско</w:t>
      </w:r>
      <w:r>
        <w:rPr>
          <w:shd w:val="clear" w:color="auto" w:fill="FFFFFF"/>
        </w:rPr>
        <w:t>го</w:t>
      </w:r>
      <w:r w:rsidRPr="00EB1D22">
        <w:rPr>
          <w:shd w:val="clear" w:color="auto" w:fill="FFFFFF"/>
        </w:rPr>
        <w:t xml:space="preserve"> сельс</w:t>
      </w:r>
      <w:r>
        <w:rPr>
          <w:shd w:val="clear" w:color="auto" w:fill="FFFFFF"/>
        </w:rPr>
        <w:t>овета</w:t>
      </w:r>
      <w:r w:rsidRPr="00EB1D22">
        <w:rPr>
          <w:shd w:val="clear" w:color="auto" w:fill="FFFFFF"/>
        </w:rPr>
        <w:t xml:space="preserve"> (по согласованию);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 xml:space="preserve">- Белякова Наталья Михайловна – глава </w:t>
      </w:r>
      <w:r>
        <w:rPr>
          <w:shd w:val="clear" w:color="auto" w:fill="FFFFFF"/>
        </w:rPr>
        <w:t>а</w:t>
      </w:r>
      <w:r w:rsidRPr="00EB1D22">
        <w:rPr>
          <w:shd w:val="clear" w:color="auto" w:fill="FFFFFF"/>
        </w:rPr>
        <w:t>дминистрации р.п.Ковернино (по согласованию);</w:t>
      </w:r>
    </w:p>
    <w:p w:rsidR="00960C3A" w:rsidRPr="00EB1D22" w:rsidRDefault="00960C3A" w:rsidP="00265169">
      <w:pPr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>- представитель от крестьянского (фермерского) хозяйства (по согласованию).</w:t>
      </w:r>
    </w:p>
    <w:p w:rsidR="00960C3A" w:rsidRPr="00EB1D22" w:rsidRDefault="00960C3A" w:rsidP="00265169">
      <w:pPr>
        <w:ind w:firstLine="708"/>
        <w:jc w:val="both"/>
        <w:rPr>
          <w:shd w:val="clear" w:color="auto" w:fill="FFFFFF"/>
        </w:rPr>
      </w:pPr>
      <w:r w:rsidRPr="00EB1D22">
        <w:rPr>
          <w:shd w:val="clear" w:color="auto" w:fill="FFFFFF"/>
        </w:rPr>
        <w:t>2. Утвердить положение о рабочей группе (прилагается).</w:t>
      </w:r>
      <w:r w:rsidRPr="00EB1D22">
        <w:rPr>
          <w:shd w:val="clear" w:color="auto" w:fill="FFFFFF"/>
        </w:rPr>
        <w:tab/>
      </w:r>
    </w:p>
    <w:p w:rsidR="00960C3A" w:rsidRPr="00EB1D22" w:rsidRDefault="00960C3A" w:rsidP="00265169">
      <w:pPr>
        <w:ind w:firstLine="708"/>
        <w:jc w:val="both"/>
      </w:pPr>
      <w:r w:rsidRPr="00EB1D22">
        <w:t>3. Контроль за исполнением настоящего распоряжения оставляю за собой.</w:t>
      </w:r>
    </w:p>
    <w:p w:rsidR="00960C3A" w:rsidRPr="00EB1D22" w:rsidRDefault="00960C3A" w:rsidP="00265169">
      <w:pPr>
        <w:jc w:val="both"/>
      </w:pPr>
    </w:p>
    <w:p w:rsidR="00960C3A" w:rsidRPr="00EB1D22" w:rsidRDefault="00960C3A" w:rsidP="00265169"/>
    <w:p w:rsidR="00960C3A" w:rsidRPr="00EB1D22" w:rsidRDefault="00960C3A" w:rsidP="00265169">
      <w:r w:rsidRPr="00EB1D22">
        <w:t>Глава местного самоуправления                                                                                     О.П. Шмелев</w:t>
      </w:r>
    </w:p>
    <w:p w:rsidR="00960C3A" w:rsidRPr="00EB1D22" w:rsidRDefault="00960C3A" w:rsidP="00265169"/>
    <w:p w:rsidR="00960C3A" w:rsidRPr="00EB1D22" w:rsidRDefault="00960C3A" w:rsidP="00265169">
      <w:r w:rsidRPr="00EB1D22">
        <w:t>Согласовано:</w:t>
      </w:r>
    </w:p>
    <w:p w:rsidR="00960C3A" w:rsidRPr="00EB1D22" w:rsidRDefault="00960C3A" w:rsidP="00265169"/>
    <w:p w:rsidR="00960C3A" w:rsidRPr="00EB1D22" w:rsidRDefault="00960C3A" w:rsidP="00265169">
      <w:r w:rsidRPr="00EB1D22">
        <w:t>Начальник финансового управления                                                                            В.Н. Соколова</w:t>
      </w:r>
    </w:p>
    <w:p w:rsidR="00960C3A" w:rsidRPr="00EB1D22" w:rsidRDefault="00960C3A" w:rsidP="00265169"/>
    <w:p w:rsidR="00960C3A" w:rsidRPr="00EB1D22" w:rsidRDefault="00960C3A" w:rsidP="00265169">
      <w:r w:rsidRPr="00EB1D22">
        <w:t>Заведующая организационно</w:t>
      </w:r>
    </w:p>
    <w:p w:rsidR="00960C3A" w:rsidRPr="00EB1D22" w:rsidRDefault="00960C3A" w:rsidP="00265169">
      <w:r w:rsidRPr="00EB1D22">
        <w:t xml:space="preserve">- правовым отделом                                                                                                      С.В. Некрасова </w:t>
      </w:r>
    </w:p>
    <w:p w:rsidR="00960C3A" w:rsidRPr="00EB1D22" w:rsidRDefault="00960C3A" w:rsidP="00265169">
      <w:pPr>
        <w:rPr>
          <w:noProof/>
        </w:rPr>
      </w:pPr>
    </w:p>
    <w:p w:rsidR="00960C3A" w:rsidRPr="00EB1D22" w:rsidRDefault="00960C3A" w:rsidP="00265169">
      <w:r w:rsidRPr="00EB1D22">
        <w:rPr>
          <w:noProof/>
        </w:rPr>
        <w:t>Заведующая отделом экономики</w:t>
      </w:r>
      <w:r w:rsidRPr="00EB1D22">
        <w:t xml:space="preserve">                                                                                М.А. Банкетова</w:t>
      </w: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keepLines/>
        <w:spacing w:after="100" w:afterAutospacing="1"/>
      </w:pPr>
      <w:r w:rsidRPr="00EB1D22">
        <w:t>Коррупциогенные факторы:                                                                                                 выявлены/не выявлены_____________</w:t>
      </w:r>
      <w:r w:rsidRPr="00EB1D22">
        <w:rPr>
          <w:u w:val="single"/>
        </w:rPr>
        <w:t xml:space="preserve">     </w:t>
      </w:r>
      <w:r w:rsidRPr="00EB1D22">
        <w:t>________/Зав.орг-правовым отделом С.В. Некрасова/</w:t>
      </w:r>
    </w:p>
    <w:p w:rsidR="00960C3A" w:rsidRPr="00EB1D22" w:rsidRDefault="00960C3A" w:rsidP="00265169">
      <w:pPr>
        <w:jc w:val="right"/>
        <w:rPr>
          <w:rFonts w:ascii="Calibri" w:hAnsi="Calibri"/>
        </w:rPr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r w:rsidRPr="00EB1D22">
        <w:t xml:space="preserve">Отпечатано 6 экз.: </w:t>
      </w:r>
    </w:p>
    <w:p w:rsidR="00960C3A" w:rsidRPr="00EB1D22" w:rsidRDefault="00960C3A" w:rsidP="00265169"/>
    <w:p w:rsidR="00960C3A" w:rsidRPr="00EB1D22" w:rsidRDefault="00960C3A" w:rsidP="00265169">
      <w:pPr>
        <w:numPr>
          <w:ilvl w:val="0"/>
          <w:numId w:val="2"/>
        </w:numPr>
        <w:ind w:left="0"/>
      </w:pPr>
      <w:r w:rsidRPr="00EB1D22">
        <w:t xml:space="preserve">В дело – 1 </w:t>
      </w:r>
    </w:p>
    <w:p w:rsidR="00960C3A" w:rsidRPr="00EB1D22" w:rsidRDefault="00960C3A" w:rsidP="00265169">
      <w:pPr>
        <w:numPr>
          <w:ilvl w:val="0"/>
          <w:numId w:val="2"/>
        </w:numPr>
        <w:ind w:left="0"/>
      </w:pPr>
      <w:r w:rsidRPr="00EB1D22">
        <w:t xml:space="preserve">В прокуратуру  - 1 </w:t>
      </w:r>
    </w:p>
    <w:p w:rsidR="00960C3A" w:rsidRPr="00EB1D22" w:rsidRDefault="00960C3A" w:rsidP="00265169">
      <w:pPr>
        <w:numPr>
          <w:ilvl w:val="0"/>
          <w:numId w:val="2"/>
        </w:numPr>
        <w:ind w:left="0"/>
      </w:pPr>
      <w:r w:rsidRPr="00EB1D22">
        <w:t>Управление с/х – 1</w:t>
      </w:r>
    </w:p>
    <w:p w:rsidR="00960C3A" w:rsidRPr="00EB1D22" w:rsidRDefault="00960C3A" w:rsidP="00265169">
      <w:pPr>
        <w:numPr>
          <w:ilvl w:val="0"/>
          <w:numId w:val="2"/>
        </w:numPr>
        <w:ind w:left="0"/>
      </w:pPr>
      <w:r w:rsidRPr="00EB1D22">
        <w:t xml:space="preserve">Фин.управление -1 </w:t>
      </w:r>
    </w:p>
    <w:p w:rsidR="00960C3A" w:rsidRPr="00EB1D22" w:rsidRDefault="00960C3A" w:rsidP="00265169">
      <w:pPr>
        <w:numPr>
          <w:ilvl w:val="0"/>
          <w:numId w:val="2"/>
        </w:numPr>
        <w:autoSpaceDE w:val="0"/>
        <w:autoSpaceDN w:val="0"/>
        <w:adjustRightInd w:val="0"/>
        <w:ind w:left="0"/>
        <w:jc w:val="both"/>
      </w:pPr>
      <w:r w:rsidRPr="00EB1D22">
        <w:t>АПИ – 1</w:t>
      </w:r>
    </w:p>
    <w:p w:rsidR="00960C3A" w:rsidRPr="00EB1D22" w:rsidRDefault="00960C3A" w:rsidP="00265169">
      <w:pPr>
        <w:numPr>
          <w:ilvl w:val="0"/>
          <w:numId w:val="2"/>
        </w:numPr>
        <w:autoSpaceDE w:val="0"/>
        <w:autoSpaceDN w:val="0"/>
        <w:adjustRightInd w:val="0"/>
        <w:ind w:left="0"/>
        <w:jc w:val="both"/>
      </w:pPr>
      <w:r w:rsidRPr="00EB1D22">
        <w:t xml:space="preserve"> ГПД - 1</w:t>
      </w:r>
    </w:p>
    <w:p w:rsidR="00960C3A" w:rsidRPr="00EB1D22" w:rsidRDefault="00960C3A" w:rsidP="00265169">
      <w:pPr>
        <w:ind w:firstLine="540"/>
        <w:jc w:val="both"/>
        <w:rPr>
          <w:rFonts w:ascii="Calibri" w:hAnsi="Calibri"/>
        </w:rPr>
      </w:pPr>
      <w:r w:rsidRPr="00EB1D22">
        <w:t xml:space="preserve"> </w:t>
      </w:r>
    </w:p>
    <w:p w:rsidR="00960C3A" w:rsidRPr="00EB1D22" w:rsidRDefault="00960C3A" w:rsidP="00265169"/>
    <w:p w:rsidR="00960C3A" w:rsidRPr="00EB1D22" w:rsidRDefault="00960C3A" w:rsidP="00265169"/>
    <w:p w:rsidR="00960C3A" w:rsidRPr="00EB1D22" w:rsidRDefault="00960C3A" w:rsidP="00265169"/>
    <w:p w:rsidR="00960C3A" w:rsidRPr="00EB1D22" w:rsidRDefault="00960C3A" w:rsidP="00265169"/>
    <w:p w:rsidR="00960C3A" w:rsidRPr="00EB1D22" w:rsidRDefault="00960C3A" w:rsidP="00265169"/>
    <w:p w:rsidR="00960C3A" w:rsidRPr="00EB1D22" w:rsidRDefault="00960C3A" w:rsidP="00265169"/>
    <w:p w:rsidR="00960C3A" w:rsidRPr="00EB1D22" w:rsidRDefault="00960C3A" w:rsidP="00265169"/>
    <w:p w:rsidR="00960C3A" w:rsidRPr="00EB1D22" w:rsidRDefault="00960C3A" w:rsidP="00265169">
      <w:pPr>
        <w:jc w:val="right"/>
        <w:rPr>
          <w:sz w:val="20"/>
          <w:szCs w:val="20"/>
        </w:rPr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Default="00960C3A" w:rsidP="00265169"/>
    <w:p w:rsidR="00960C3A" w:rsidRDefault="00960C3A" w:rsidP="00265169"/>
    <w:p w:rsidR="00960C3A" w:rsidRDefault="00960C3A" w:rsidP="00265169"/>
    <w:p w:rsidR="00960C3A" w:rsidRPr="00EB1D22" w:rsidRDefault="00960C3A" w:rsidP="00265169"/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jc w:val="right"/>
      </w:pPr>
    </w:p>
    <w:p w:rsidR="00960C3A" w:rsidRPr="00EB1D22" w:rsidRDefault="00960C3A" w:rsidP="00265169">
      <w:pPr>
        <w:rPr>
          <w:sz w:val="22"/>
          <w:szCs w:val="22"/>
        </w:rPr>
      </w:pPr>
      <w:r w:rsidRPr="00EB1D22">
        <w:rPr>
          <w:sz w:val="22"/>
          <w:szCs w:val="22"/>
        </w:rPr>
        <w:t>И.В. Глухова</w:t>
      </w:r>
    </w:p>
    <w:p w:rsidR="00960C3A" w:rsidRPr="00EB1D22" w:rsidRDefault="00960C3A" w:rsidP="00265169">
      <w:pPr>
        <w:rPr>
          <w:sz w:val="20"/>
          <w:szCs w:val="20"/>
        </w:rPr>
      </w:pPr>
      <w:r>
        <w:rPr>
          <w:sz w:val="20"/>
          <w:szCs w:val="20"/>
        </w:rPr>
        <w:t>8(</w:t>
      </w:r>
      <w:r w:rsidRPr="00EB1D22">
        <w:rPr>
          <w:sz w:val="20"/>
          <w:szCs w:val="20"/>
        </w:rPr>
        <w:t>83157)2-30-60</w:t>
      </w:r>
    </w:p>
    <w:p w:rsidR="00960C3A" w:rsidRPr="00EB1D22" w:rsidRDefault="00960C3A" w:rsidP="00265169">
      <w:pPr>
        <w:jc w:val="right"/>
      </w:pPr>
      <w:r w:rsidRPr="00EB1D22">
        <w:t xml:space="preserve">Утверждено </w:t>
      </w:r>
    </w:p>
    <w:p w:rsidR="00960C3A" w:rsidRPr="00EB1D22" w:rsidRDefault="00960C3A" w:rsidP="00265169">
      <w:pPr>
        <w:jc w:val="right"/>
      </w:pPr>
      <w:r w:rsidRPr="00EB1D22">
        <w:t xml:space="preserve">распоряжением  Администрации </w:t>
      </w:r>
    </w:p>
    <w:p w:rsidR="00960C3A" w:rsidRPr="00EB1D22" w:rsidRDefault="00960C3A" w:rsidP="00265169">
      <w:pPr>
        <w:jc w:val="right"/>
      </w:pPr>
      <w:r w:rsidRPr="00EB1D22">
        <w:t>Ковернинского муниципального района</w:t>
      </w:r>
    </w:p>
    <w:p w:rsidR="00960C3A" w:rsidRPr="00EB1D22" w:rsidRDefault="00960C3A" w:rsidP="00265169">
      <w:pPr>
        <w:jc w:val="right"/>
      </w:pPr>
      <w:r w:rsidRPr="00EB1D22">
        <w:t xml:space="preserve"> от </w:t>
      </w:r>
      <w:r>
        <w:t>17.05.2019</w:t>
      </w:r>
      <w:r w:rsidRPr="00EB1D22">
        <w:t xml:space="preserve">  № </w:t>
      </w:r>
      <w:r>
        <w:t>246-р</w:t>
      </w:r>
    </w:p>
    <w:p w:rsidR="00960C3A" w:rsidRPr="00EB1D22" w:rsidRDefault="00960C3A" w:rsidP="00265169">
      <w:pPr>
        <w:jc w:val="center"/>
        <w:rPr>
          <w:sz w:val="28"/>
        </w:rPr>
      </w:pPr>
    </w:p>
    <w:p w:rsidR="00960C3A" w:rsidRPr="00EB1D22" w:rsidRDefault="00960C3A" w:rsidP="00265169">
      <w:pPr>
        <w:jc w:val="center"/>
        <w:rPr>
          <w:sz w:val="28"/>
        </w:rPr>
      </w:pPr>
    </w:p>
    <w:p w:rsidR="00960C3A" w:rsidRPr="00EB1D22" w:rsidRDefault="00960C3A" w:rsidP="00265169">
      <w:pPr>
        <w:jc w:val="center"/>
        <w:rPr>
          <w:b/>
        </w:rPr>
      </w:pPr>
      <w:r w:rsidRPr="00EB1D22">
        <w:rPr>
          <w:b/>
        </w:rPr>
        <w:t xml:space="preserve">Положение о рабочей группе </w:t>
      </w:r>
    </w:p>
    <w:p w:rsidR="00960C3A" w:rsidRDefault="00960C3A" w:rsidP="00265169">
      <w:pPr>
        <w:jc w:val="center"/>
        <w:rPr>
          <w:b/>
        </w:rPr>
      </w:pPr>
      <w:r w:rsidRPr="00EB1D22">
        <w:rPr>
          <w:b/>
        </w:rPr>
        <w:t>по вопросам развития потребительской кооперации в сфере агропромышленного комплекса Ковернинского муниципального района</w:t>
      </w:r>
    </w:p>
    <w:p w:rsidR="00960C3A" w:rsidRPr="00EB1D22" w:rsidRDefault="00960C3A" w:rsidP="00265169">
      <w:pPr>
        <w:jc w:val="center"/>
        <w:rPr>
          <w:b/>
        </w:rPr>
      </w:pPr>
    </w:p>
    <w:p w:rsidR="00960C3A" w:rsidRPr="00EB1D22" w:rsidRDefault="00960C3A" w:rsidP="003E1FF3">
      <w:pPr>
        <w:pStyle w:val="Heading4"/>
        <w:spacing w:before="0" w:beforeAutospacing="0" w:after="0" w:afterAutospacing="0"/>
        <w:jc w:val="center"/>
      </w:pPr>
      <w:r w:rsidRPr="00EB1D22">
        <w:t>1. Общие положения</w:t>
      </w:r>
    </w:p>
    <w:p w:rsidR="00960C3A" w:rsidRPr="00EB1D22" w:rsidRDefault="00960C3A" w:rsidP="001C1EBD">
      <w:pPr>
        <w:shd w:val="clear" w:color="auto" w:fill="FFFFFF"/>
        <w:spacing w:line="186" w:lineRule="atLeast"/>
        <w:jc w:val="both"/>
        <w:textAlignment w:val="baseline"/>
      </w:pPr>
      <w:r w:rsidRPr="00EB1D22">
        <w:t>1.1. Рабочая группа по вопросам развития потребительской кооперации в сфере агропромышленного комплекса Ковернинского муниципального района (далее именуется - рабочая группа) является коллегиальным совещательным органом, целью деятельности которого является оказание содействия развитию сельскохозяйственных потребительских кооперативов различных видов деятельности (перерабатывающих, сбытовых, обслуживающих, снабженческих, кредитных и иных видов деятельности), а также потребительских обществ в сфере агропромышленного комплекса Ковернинского муниципального района, повышению эффективности их деятельности.</w:t>
      </w:r>
    </w:p>
    <w:p w:rsidR="00960C3A" w:rsidRPr="00EB1D22" w:rsidRDefault="00960C3A" w:rsidP="00265169">
      <w:pPr>
        <w:shd w:val="clear" w:color="auto" w:fill="FFFFFF"/>
        <w:spacing w:line="186" w:lineRule="atLeast"/>
        <w:jc w:val="both"/>
        <w:textAlignment w:val="baseline"/>
        <w:rPr>
          <w:spacing w:val="1"/>
        </w:rPr>
      </w:pPr>
      <w:r w:rsidRPr="00EB1D22">
        <w:t xml:space="preserve">1.2. В своей деятельности рабочая группа руководствуется </w:t>
      </w:r>
      <w:r w:rsidRPr="00EB1D22">
        <w:rPr>
          <w:spacing w:val="1"/>
        </w:rPr>
        <w:t>Конституцией Российской Федерации, законодательством Российской Федерации, законодательством Нижегородской области, Уставом и нормативными правовыми актами Ковернинского муниципального района, настоящим Положением.</w:t>
      </w:r>
    </w:p>
    <w:p w:rsidR="00960C3A" w:rsidRDefault="00960C3A" w:rsidP="00265169">
      <w:pPr>
        <w:shd w:val="clear" w:color="auto" w:fill="FFFFFF"/>
        <w:spacing w:line="186" w:lineRule="atLeast"/>
        <w:jc w:val="both"/>
        <w:textAlignment w:val="baseline"/>
      </w:pPr>
      <w:r w:rsidRPr="00EB1D22">
        <w:t>1.3. Решения рабочей группы носят рекомендательный характер.</w:t>
      </w:r>
    </w:p>
    <w:p w:rsidR="00960C3A" w:rsidRPr="00EB1D22" w:rsidRDefault="00960C3A" w:rsidP="00265169">
      <w:pPr>
        <w:shd w:val="clear" w:color="auto" w:fill="FFFFFF"/>
        <w:spacing w:line="186" w:lineRule="atLeast"/>
        <w:jc w:val="both"/>
        <w:textAlignment w:val="baseline"/>
      </w:pPr>
    </w:p>
    <w:p w:rsidR="00960C3A" w:rsidRPr="00EB1D22" w:rsidRDefault="00960C3A" w:rsidP="003E1FF3">
      <w:pPr>
        <w:pStyle w:val="Heading4"/>
        <w:spacing w:before="0" w:beforeAutospacing="0" w:after="0" w:afterAutospacing="0"/>
        <w:jc w:val="center"/>
      </w:pPr>
      <w:r w:rsidRPr="00EB1D22">
        <w:t>2. Задачи рабочей группы</w:t>
      </w:r>
    </w:p>
    <w:p w:rsidR="00960C3A" w:rsidRPr="00EB1D22" w:rsidRDefault="00960C3A" w:rsidP="001C1EBD">
      <w:pPr>
        <w:pStyle w:val="Heading4"/>
        <w:spacing w:before="0" w:beforeAutospacing="0" w:after="0" w:afterAutospacing="0"/>
        <w:rPr>
          <w:b w:val="0"/>
        </w:rPr>
      </w:pPr>
      <w:r>
        <w:rPr>
          <w:b w:val="0"/>
        </w:rPr>
        <w:t xml:space="preserve">         </w:t>
      </w:r>
      <w:r w:rsidRPr="00EB1D22">
        <w:rPr>
          <w:b w:val="0"/>
        </w:rPr>
        <w:t>Основными задачами рабочей группы являются:</w:t>
      </w:r>
    </w:p>
    <w:p w:rsidR="00960C3A" w:rsidRPr="00EB1D22" w:rsidRDefault="00960C3A" w:rsidP="00450408">
      <w:pPr>
        <w:pStyle w:val="formattexttopleveltext"/>
        <w:spacing w:before="0" w:beforeAutospacing="0" w:after="0" w:afterAutospacing="0"/>
        <w:jc w:val="both"/>
      </w:pPr>
      <w:r w:rsidRPr="00EB1D22">
        <w:t>- обеспечение взаимодействия органов местного самоуправления Ковернинского муниципального района с сельскими поселениями Ковернинского муниципального района, хозяйствующими субъектами по вопросам развития потребительской кооперации в сфере агропромышленного комплекса Ковернинского муниципального района;</w:t>
      </w:r>
    </w:p>
    <w:p w:rsidR="00960C3A" w:rsidRPr="00EB1D22" w:rsidRDefault="00960C3A" w:rsidP="00265169">
      <w:pPr>
        <w:pStyle w:val="formattexttopleveltext"/>
        <w:spacing w:before="0" w:beforeAutospacing="0" w:after="0" w:afterAutospacing="0"/>
        <w:jc w:val="both"/>
      </w:pPr>
      <w:r w:rsidRPr="00EB1D22">
        <w:t>- просвещение населения, проживающего на сельских территориях, по вопросам развития и деятельности потребительской кооперации, ее целям и задачам, преимуществам, которые она дает;</w:t>
      </w:r>
    </w:p>
    <w:p w:rsidR="00960C3A" w:rsidRPr="00EB1D22" w:rsidRDefault="00960C3A" w:rsidP="00265169">
      <w:pPr>
        <w:pStyle w:val="formattexttopleveltext"/>
        <w:spacing w:before="0" w:beforeAutospacing="0" w:after="0" w:afterAutospacing="0"/>
        <w:jc w:val="both"/>
      </w:pPr>
      <w:r w:rsidRPr="00EB1D22">
        <w:t>- создание механизмов стимулирования объединения сельскохозяйственных товаропроизводителей и (или) граждан, ведущих личное подсобное хозяйство, в сельскохозяйственные потребительские кооперативы различных видов деятельности, а также граждан и (или) юридических лиц в потребительские общества;</w:t>
      </w:r>
    </w:p>
    <w:p w:rsidR="00960C3A" w:rsidRDefault="00960C3A" w:rsidP="00265169">
      <w:pPr>
        <w:pStyle w:val="formattexttopleveltext"/>
        <w:spacing w:before="0" w:beforeAutospacing="0" w:after="0" w:afterAutospacing="0"/>
        <w:jc w:val="both"/>
      </w:pPr>
      <w:r w:rsidRPr="00EB1D22">
        <w:t>- мониторинг проблемных вопросов развития потребительской кооперации Ковернинского муниципального района.</w:t>
      </w:r>
    </w:p>
    <w:p w:rsidR="00960C3A" w:rsidRPr="00EB1D22" w:rsidRDefault="00960C3A" w:rsidP="00265169">
      <w:pPr>
        <w:pStyle w:val="formattexttopleveltext"/>
        <w:spacing w:before="0" w:beforeAutospacing="0" w:after="0" w:afterAutospacing="0"/>
        <w:jc w:val="both"/>
      </w:pPr>
    </w:p>
    <w:p w:rsidR="00960C3A" w:rsidRPr="00EB1D22" w:rsidRDefault="00960C3A" w:rsidP="003E1FF3">
      <w:pPr>
        <w:pStyle w:val="Heading4"/>
        <w:spacing w:before="0" w:beforeAutospacing="0" w:after="0" w:afterAutospacing="0"/>
        <w:jc w:val="center"/>
      </w:pPr>
      <w:r w:rsidRPr="00EB1D22">
        <w:t>3. Состав рабочей группы</w:t>
      </w:r>
    </w:p>
    <w:p w:rsidR="00960C3A" w:rsidRDefault="00960C3A" w:rsidP="001C1EBD">
      <w:pPr>
        <w:pStyle w:val="formattexttopleveltext"/>
        <w:spacing w:before="0" w:beforeAutospacing="0" w:after="0" w:afterAutospacing="0"/>
        <w:ind w:firstLine="539"/>
        <w:jc w:val="both"/>
      </w:pPr>
      <w:r w:rsidRPr="00EB1D22">
        <w:t>Состав рабочей группы утверждается распоряжением главы местного самоуправления Ковернинского муниципального района</w:t>
      </w:r>
      <w:r>
        <w:t>.</w:t>
      </w:r>
    </w:p>
    <w:p w:rsidR="00960C3A" w:rsidRPr="00EB1D22" w:rsidRDefault="00960C3A" w:rsidP="00450408">
      <w:pPr>
        <w:pStyle w:val="formattexttopleveltext"/>
        <w:spacing w:before="0" w:beforeAutospacing="0" w:after="0" w:afterAutospacing="0"/>
        <w:ind w:firstLine="539"/>
        <w:jc w:val="both"/>
      </w:pPr>
      <w:r w:rsidRPr="00EB1D22">
        <w:t>Рабочая группа состоит из председателя рабочей группы, заместителя председателя рабочей группы, секретаря рабочей груп</w:t>
      </w:r>
      <w:r>
        <w:t>пы, иных членов рабочей группы.</w:t>
      </w:r>
    </w:p>
    <w:p w:rsidR="00960C3A" w:rsidRDefault="00960C3A" w:rsidP="00450408">
      <w:pPr>
        <w:pStyle w:val="Heading4"/>
        <w:spacing w:before="0" w:beforeAutospacing="0" w:after="0" w:afterAutospacing="0"/>
      </w:pPr>
    </w:p>
    <w:p w:rsidR="00960C3A" w:rsidRDefault="00960C3A" w:rsidP="003E1FF3">
      <w:pPr>
        <w:pStyle w:val="Heading4"/>
        <w:spacing w:before="0" w:beforeAutospacing="0" w:after="0" w:afterAutospacing="0"/>
        <w:jc w:val="center"/>
      </w:pPr>
      <w:r w:rsidRPr="00EB1D22">
        <w:t>4. Права рабочей группы</w:t>
      </w:r>
    </w:p>
    <w:p w:rsidR="00960C3A" w:rsidRDefault="00960C3A" w:rsidP="00450408">
      <w:pPr>
        <w:pStyle w:val="formattexttopleveltext"/>
        <w:spacing w:before="0" w:beforeAutospacing="0" w:after="0" w:afterAutospacing="0"/>
        <w:ind w:firstLine="539"/>
        <w:jc w:val="both"/>
      </w:pPr>
      <w:r w:rsidRPr="00EB1D22">
        <w:t>Рабочая группа имеет право:</w:t>
      </w:r>
    </w:p>
    <w:p w:rsidR="00960C3A" w:rsidRDefault="00960C3A" w:rsidP="00450408">
      <w:pPr>
        <w:pStyle w:val="formattexttopleveltext"/>
        <w:spacing w:before="0" w:beforeAutospacing="0" w:after="0" w:afterAutospacing="0"/>
        <w:jc w:val="both"/>
      </w:pPr>
      <w:r w:rsidRPr="00EB1D22">
        <w:t>- рассматривать на своих заседаниях вопросы, относящиеся к ее компетенции, и принимать по ним решения, носящие рекомендательный характер;</w:t>
      </w:r>
    </w:p>
    <w:p w:rsidR="00960C3A" w:rsidRDefault="00960C3A" w:rsidP="00450408">
      <w:pPr>
        <w:pStyle w:val="formattexttopleveltext"/>
        <w:spacing w:before="0" w:beforeAutospacing="0" w:after="0" w:afterAutospacing="0"/>
        <w:jc w:val="both"/>
      </w:pPr>
      <w:r w:rsidRPr="00EB1D22">
        <w:t>- запрашивать в установленном порядке от органов местного самоуправления</w:t>
      </w:r>
      <w:r>
        <w:t xml:space="preserve"> сельских</w:t>
      </w:r>
      <w:r w:rsidRPr="00EB1D22">
        <w:t xml:space="preserve"> </w:t>
      </w:r>
      <w:r>
        <w:t>поселений</w:t>
      </w:r>
      <w:r w:rsidRPr="00EB1D22">
        <w:t xml:space="preserve"> Ковернинского муниципального района, общественных объединений и иных организаций необходимые для работы материалы и информацию;</w:t>
      </w:r>
    </w:p>
    <w:p w:rsidR="00960C3A" w:rsidRDefault="00960C3A" w:rsidP="00450408">
      <w:pPr>
        <w:pStyle w:val="formattexttopleveltext"/>
        <w:spacing w:before="0" w:beforeAutospacing="0" w:after="0" w:afterAutospacing="0"/>
        <w:jc w:val="both"/>
      </w:pPr>
      <w:r w:rsidRPr="00EB1D22">
        <w:t>-</w:t>
      </w:r>
      <w:r>
        <w:t xml:space="preserve"> </w:t>
      </w:r>
      <w:r w:rsidRPr="00EB1D22">
        <w:t>рассматривать предложения членов рабочей группы по вопросам, отнесенным к ее компетенции.</w:t>
      </w:r>
    </w:p>
    <w:p w:rsidR="00960C3A" w:rsidRPr="00EB1D22" w:rsidRDefault="00960C3A" w:rsidP="00450408">
      <w:pPr>
        <w:pStyle w:val="formattexttopleveltext"/>
        <w:spacing w:before="0" w:beforeAutospacing="0" w:after="0" w:afterAutospacing="0"/>
        <w:jc w:val="both"/>
      </w:pPr>
    </w:p>
    <w:p w:rsidR="00960C3A" w:rsidRPr="00EB1D22" w:rsidRDefault="00960C3A" w:rsidP="003E1FF3">
      <w:pPr>
        <w:pStyle w:val="Heading4"/>
        <w:spacing w:before="0" w:beforeAutospacing="0" w:after="0" w:afterAutospacing="0"/>
        <w:jc w:val="center"/>
      </w:pPr>
      <w:r w:rsidRPr="00EB1D22">
        <w:t>5. Организация деятельности рабочей группы</w:t>
      </w:r>
    </w:p>
    <w:p w:rsidR="00960C3A" w:rsidRDefault="00960C3A" w:rsidP="001C1EBD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 w:rsidRPr="00EB1D22">
        <w:t>5.1. Заседания рабочей группы проводятся по мере необходимости, но не реже двух раз в год.</w:t>
      </w:r>
      <w:r w:rsidRPr="00EB1D22">
        <w:br/>
        <w:t>5.2. Заседание рабочей группы проводится при личном участии членов рабочей группы.</w:t>
      </w:r>
      <w:r w:rsidRPr="00EB1D22">
        <w:br/>
        <w:t>5.3. Заседание рабочей группы проводит председатель рабочей группы, а в его отсутствие - заместитель председателя рабочей группы.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 w:rsidRPr="00EB1D22">
        <w:t>5.4. Заседание рабочей группы считается правомочным, если на нем присутствует более половины членов рабочей группы.</w:t>
      </w:r>
    </w:p>
    <w:p w:rsidR="00960C3A" w:rsidRDefault="00960C3A" w:rsidP="00450408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 w:rsidRPr="00EB1D22">
        <w:t>5.5. Решения рабочей группы принимаются простым большинством голосов присутствующих на заседании членов рабочей группы, при равном числе голосов решающим является голос председательствующ</w:t>
      </w:r>
      <w:r>
        <w:t>его на заседании рабочей группы.</w:t>
      </w:r>
    </w:p>
    <w:p w:rsidR="00960C3A" w:rsidRDefault="00960C3A" w:rsidP="00450408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5.6. </w:t>
      </w:r>
      <w:r w:rsidRPr="00EB1D22">
        <w:t>Решения рабочей группы в течение пяти дней со дня проведения заседания рабочей группы оформляются протоколом (в краткой или полной форме), который подписывается председателем рабочей группы и секретарем рабочей группы.</w:t>
      </w:r>
    </w:p>
    <w:p w:rsidR="00960C3A" w:rsidRDefault="00960C3A" w:rsidP="003E1FF3">
      <w:pPr>
        <w:pStyle w:val="formattexttopleveltext"/>
        <w:widowControl w:val="0"/>
        <w:spacing w:before="0" w:beforeAutospacing="0" w:after="0" w:afterAutospacing="0"/>
        <w:contextualSpacing/>
        <w:jc w:val="center"/>
        <w:outlineLvl w:val="0"/>
        <w:rPr>
          <w:b/>
        </w:rPr>
      </w:pPr>
      <w:r w:rsidRPr="00EB1D22">
        <w:br/>
        <w:t xml:space="preserve">         </w:t>
      </w:r>
      <w:r w:rsidRPr="00EB1D22">
        <w:rPr>
          <w:b/>
        </w:rPr>
        <w:t>5.6. Председатель рабочей группы: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определяет дату и время проведения заседаний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утверждает проект повестки заседания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созывает и ведет заседания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запрашивает информацию, необходимую для работы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организует деятельность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подписывает протоколы заседаний рабочей группы и выписки из них.</w:t>
      </w:r>
    </w:p>
    <w:p w:rsidR="00960C3A" w:rsidRDefault="00960C3A" w:rsidP="003E1FF3">
      <w:pPr>
        <w:pStyle w:val="formattexttopleveltext"/>
        <w:widowControl w:val="0"/>
        <w:spacing w:before="0" w:beforeAutospacing="0" w:after="0" w:afterAutospacing="0"/>
        <w:contextualSpacing/>
        <w:jc w:val="center"/>
        <w:outlineLvl w:val="0"/>
        <w:rPr>
          <w:b/>
        </w:rPr>
      </w:pPr>
      <w:r w:rsidRPr="00EB1D22">
        <w:br/>
        <w:t xml:space="preserve">        </w:t>
      </w:r>
      <w:r w:rsidRPr="00EB1D22">
        <w:rPr>
          <w:b/>
        </w:rPr>
        <w:t>5.7. Заместитель председателя рабочей группы: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при отсутствии председателя рабочей группы исполняет его обязанности;</w:t>
      </w:r>
      <w:r w:rsidRPr="00EB1D22">
        <w:br/>
        <w:t>выполняет поручения председателя рабочей группы.</w:t>
      </w:r>
    </w:p>
    <w:p w:rsidR="00960C3A" w:rsidRDefault="00960C3A" w:rsidP="003E1FF3">
      <w:pPr>
        <w:pStyle w:val="formattexttopleveltext"/>
        <w:widowControl w:val="0"/>
        <w:spacing w:before="0" w:beforeAutospacing="0" w:after="0" w:afterAutospacing="0"/>
        <w:contextualSpacing/>
        <w:jc w:val="center"/>
        <w:outlineLvl w:val="0"/>
        <w:rPr>
          <w:b/>
        </w:rPr>
      </w:pPr>
      <w:r w:rsidRPr="00EB1D22">
        <w:br/>
        <w:t xml:space="preserve">        </w:t>
      </w:r>
      <w:r w:rsidRPr="00EB1D22">
        <w:rPr>
          <w:b/>
        </w:rPr>
        <w:t>5.8. Секретарь рабочей группы: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заблаговременно извещает членов рабочей группы о дате и времени проведения и предлагаемой повестке заседания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формирует повестку заседания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оформляет протоколы заседаний рабочей группы и готовит выписки из них;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выполняет иные поручения председателя рабочей группы и заместителя председателя рабочей группы.</w:t>
      </w:r>
    </w:p>
    <w:p w:rsidR="00960C3A" w:rsidRDefault="00960C3A" w:rsidP="003E1FF3">
      <w:pPr>
        <w:pStyle w:val="formattexttopleveltext"/>
        <w:widowControl w:val="0"/>
        <w:spacing w:before="0" w:beforeAutospacing="0" w:after="0" w:afterAutospacing="0"/>
        <w:contextualSpacing/>
        <w:jc w:val="center"/>
        <w:outlineLvl w:val="0"/>
        <w:rPr>
          <w:b/>
        </w:rPr>
      </w:pPr>
      <w:r w:rsidRPr="00EB1D22">
        <w:br/>
        <w:t xml:space="preserve">       </w:t>
      </w:r>
      <w:r w:rsidRPr="00EB1D22">
        <w:rPr>
          <w:b/>
        </w:rPr>
        <w:t>5.9. Члены рабочей группы: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участвуют в заседаниях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выступают и вносят предложения по обсуждаемым вопросам;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голосуют по вопросам повестки заседания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вносят предложения по вопросам, отнесенным к компетенции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готовят материалы для рассмотрения на заседаниях рабочей группы;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>
        <w:t xml:space="preserve">- </w:t>
      </w:r>
      <w:r w:rsidRPr="00EB1D22">
        <w:t>получают копии протоколов заседаний рабочей группы.</w:t>
      </w:r>
    </w:p>
    <w:p w:rsidR="00960C3A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r w:rsidRPr="00EB1D22">
        <w:br/>
      </w:r>
      <w:r>
        <w:rPr>
          <w:b/>
        </w:rPr>
        <w:t xml:space="preserve">     </w:t>
      </w:r>
      <w:r w:rsidRPr="00450408">
        <w:rPr>
          <w:b/>
        </w:rPr>
        <w:t>5.10.</w:t>
      </w:r>
      <w:r w:rsidRPr="00EB1D22">
        <w:t>Организационно-техническое обеспечение деятельности рабочей группы осуществляется управлением сельского хозяйства Администрации Ковернинского муниципального района.</w:t>
      </w:r>
    </w:p>
    <w:p w:rsidR="00960C3A" w:rsidRPr="00EB1D22" w:rsidRDefault="00960C3A" w:rsidP="006D23FA">
      <w:pPr>
        <w:pStyle w:val="formattexttopleveltext"/>
        <w:widowControl w:val="0"/>
        <w:spacing w:before="0" w:beforeAutospacing="0" w:after="0" w:afterAutospacing="0"/>
        <w:contextualSpacing/>
        <w:jc w:val="both"/>
        <w:outlineLvl w:val="0"/>
      </w:pPr>
      <w:bookmarkStart w:id="0" w:name="_GoBack"/>
      <w:bookmarkEnd w:id="0"/>
    </w:p>
    <w:p w:rsidR="00960C3A" w:rsidRPr="00EB1D22" w:rsidRDefault="00960C3A" w:rsidP="00265169"/>
    <w:sectPr w:rsidR="00960C3A" w:rsidRPr="00EB1D22" w:rsidSect="00916913">
      <w:pgSz w:w="11906" w:h="16838"/>
      <w:pgMar w:top="719" w:right="850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15E1B"/>
    <w:multiLevelType w:val="hybridMultilevel"/>
    <w:tmpl w:val="A686E1F8"/>
    <w:lvl w:ilvl="0" w:tplc="A4FE48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3EEA3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A155433"/>
    <w:multiLevelType w:val="hybridMultilevel"/>
    <w:tmpl w:val="F0B8793A"/>
    <w:lvl w:ilvl="0" w:tplc="020CFA8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0F59"/>
    <w:rsid w:val="000700C1"/>
    <w:rsid w:val="0007727F"/>
    <w:rsid w:val="00110F15"/>
    <w:rsid w:val="00112E5F"/>
    <w:rsid w:val="001216EA"/>
    <w:rsid w:val="00147D0E"/>
    <w:rsid w:val="00151F5B"/>
    <w:rsid w:val="001C1EBD"/>
    <w:rsid w:val="00265169"/>
    <w:rsid w:val="003A7214"/>
    <w:rsid w:val="003E1FF3"/>
    <w:rsid w:val="004277A0"/>
    <w:rsid w:val="00450408"/>
    <w:rsid w:val="00452A29"/>
    <w:rsid w:val="005A4A75"/>
    <w:rsid w:val="005A569C"/>
    <w:rsid w:val="006A27DC"/>
    <w:rsid w:val="006C56DC"/>
    <w:rsid w:val="006D23FA"/>
    <w:rsid w:val="00716B70"/>
    <w:rsid w:val="00810DAB"/>
    <w:rsid w:val="00824DD4"/>
    <w:rsid w:val="00832F8C"/>
    <w:rsid w:val="00856090"/>
    <w:rsid w:val="00916913"/>
    <w:rsid w:val="00920EC7"/>
    <w:rsid w:val="00960C3A"/>
    <w:rsid w:val="00967780"/>
    <w:rsid w:val="00973D1B"/>
    <w:rsid w:val="009A08DB"/>
    <w:rsid w:val="009D7386"/>
    <w:rsid w:val="00A06C68"/>
    <w:rsid w:val="00A25A35"/>
    <w:rsid w:val="00D52957"/>
    <w:rsid w:val="00D95DBC"/>
    <w:rsid w:val="00DA72EB"/>
    <w:rsid w:val="00E2237E"/>
    <w:rsid w:val="00EB1D22"/>
    <w:rsid w:val="00EF3FCF"/>
    <w:rsid w:val="00F90F59"/>
    <w:rsid w:val="00FA5FAE"/>
    <w:rsid w:val="00FE2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37E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F90F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rsid w:val="00F90F5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F90F5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9"/>
    <w:qFormat/>
    <w:rsid w:val="00F90F59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customStyle="1" w:styleId="headertexttopleveltextcentertext">
    <w:name w:val="headertext topleveltext centertext"/>
    <w:basedOn w:val="Normal"/>
    <w:uiPriority w:val="99"/>
    <w:rsid w:val="00F90F59"/>
    <w:pPr>
      <w:spacing w:before="100" w:beforeAutospacing="1" w:after="100" w:afterAutospacing="1"/>
    </w:pPr>
  </w:style>
  <w:style w:type="paragraph" w:customStyle="1" w:styleId="formattexttopleveltextcentertext">
    <w:name w:val="formattext topleveltext centertext"/>
    <w:basedOn w:val="Normal"/>
    <w:uiPriority w:val="99"/>
    <w:rsid w:val="00F90F59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F90F59"/>
    <w:rPr>
      <w:rFonts w:cs="Times New Roman"/>
      <w:color w:val="0000FF"/>
      <w:u w:val="single"/>
    </w:rPr>
  </w:style>
  <w:style w:type="paragraph" w:customStyle="1" w:styleId="formattexttopleveltext">
    <w:name w:val="formattext topleveltext"/>
    <w:basedOn w:val="Normal"/>
    <w:uiPriority w:val="99"/>
    <w:rsid w:val="00F90F59"/>
    <w:pPr>
      <w:spacing w:before="100" w:beforeAutospacing="1" w:after="100" w:afterAutospacing="1"/>
    </w:pPr>
  </w:style>
  <w:style w:type="paragraph" w:customStyle="1" w:styleId="formattext">
    <w:name w:val="formattext"/>
    <w:basedOn w:val="Normal"/>
    <w:uiPriority w:val="99"/>
    <w:rsid w:val="00F90F59"/>
    <w:pPr>
      <w:spacing w:before="100" w:beforeAutospacing="1" w:after="100" w:afterAutospacing="1"/>
    </w:pPr>
  </w:style>
  <w:style w:type="paragraph" w:customStyle="1" w:styleId="a">
    <w:name w:val="Норный"/>
    <w:basedOn w:val="Normal"/>
    <w:uiPriority w:val="99"/>
    <w:rsid w:val="00DA72EB"/>
    <w:pPr>
      <w:jc w:val="center"/>
    </w:pPr>
    <w:rPr>
      <w:b/>
      <w:szCs w:val="20"/>
    </w:rPr>
  </w:style>
  <w:style w:type="paragraph" w:customStyle="1" w:styleId="ListParagraph1">
    <w:name w:val="List Paragraph1"/>
    <w:basedOn w:val="Normal"/>
    <w:uiPriority w:val="99"/>
    <w:rsid w:val="00DA72EB"/>
    <w:pPr>
      <w:ind w:left="720"/>
      <w:contextualSpacing/>
    </w:pPr>
    <w:rPr>
      <w:sz w:val="20"/>
      <w:szCs w:val="20"/>
    </w:rPr>
  </w:style>
  <w:style w:type="paragraph" w:customStyle="1" w:styleId="ConsPlusTitle">
    <w:name w:val="ConsPlusTitle"/>
    <w:uiPriority w:val="99"/>
    <w:rsid w:val="00452A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styleId="BalloonText">
    <w:name w:val="Balloon Text"/>
    <w:basedOn w:val="Normal"/>
    <w:link w:val="BalloonTextChar"/>
    <w:uiPriority w:val="99"/>
    <w:rsid w:val="002651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651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0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60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4</Pages>
  <Words>1293</Words>
  <Characters>7373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2019-05-20T04:47:00Z</cp:lastPrinted>
  <dcterms:created xsi:type="dcterms:W3CDTF">2019-05-16T11:28:00Z</dcterms:created>
  <dcterms:modified xsi:type="dcterms:W3CDTF">2019-05-20T04:48:00Z</dcterms:modified>
</cp:coreProperties>
</file>